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7A90" w14:textId="52A14C41" w:rsidR="0015230B" w:rsidRDefault="001B18A1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65920" behindDoc="0" locked="0" layoutInCell="1" allowOverlap="1" wp14:anchorId="10F747D6" wp14:editId="62422805">
            <wp:simplePos x="0" y="0"/>
            <wp:positionH relativeFrom="page">
              <wp:posOffset>6409690</wp:posOffset>
            </wp:positionH>
            <wp:positionV relativeFrom="paragraph">
              <wp:posOffset>-5712460</wp:posOffset>
            </wp:positionV>
            <wp:extent cx="9768485" cy="9988170"/>
            <wp:effectExtent l="0" t="0" r="0" b="0"/>
            <wp:wrapNone/>
            <wp:docPr id="964072160" name="Picture 4" descr="A picture containing graphics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72160" name="Picture 4" descr="A picture containing graphics, 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9746">
                      <a:off x="0" y="0"/>
                      <a:ext cx="9768485" cy="998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B3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8239" behindDoc="1" locked="0" layoutInCell="1" allowOverlap="1" wp14:anchorId="59D4ADB1" wp14:editId="29B7479A">
            <wp:simplePos x="0" y="0"/>
            <wp:positionH relativeFrom="column">
              <wp:posOffset>-958850</wp:posOffset>
            </wp:positionH>
            <wp:positionV relativeFrom="paragraph">
              <wp:posOffset>-3333115</wp:posOffset>
            </wp:positionV>
            <wp:extent cx="16966362" cy="6991350"/>
            <wp:effectExtent l="0" t="0" r="0" b="0"/>
            <wp:wrapNone/>
            <wp:docPr id="1944218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5" t="1646" r="-7198" b="31223"/>
                    <a:stretch/>
                  </pic:blipFill>
                  <pic:spPr bwMode="auto">
                    <a:xfrm>
                      <a:off x="0" y="0"/>
                      <a:ext cx="16966362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7A85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626152F7" w14:textId="4D10218B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4AB8AD44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29DBD3E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15C583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EB060D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4F80CAF0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1AF62C23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107F11C" w14:textId="16281629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8B9BA6E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6831E028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C714256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000AB4FD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35CDF5E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EFCC0EF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27C93950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744E62A2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4BF7BFA1" w14:textId="77777777" w:rsidR="00400298" w:rsidRDefault="00400298">
      <w:pPr>
        <w:pStyle w:val="BodyText"/>
        <w:rPr>
          <w:rFonts w:ascii="Times New Roman"/>
          <w:b w:val="0"/>
          <w:sz w:val="20"/>
        </w:rPr>
      </w:pPr>
    </w:p>
    <w:p w14:paraId="604AADC9" w14:textId="77777777" w:rsidR="00C23263" w:rsidRDefault="00C23263">
      <w:pPr>
        <w:pStyle w:val="BodyText"/>
        <w:rPr>
          <w:rFonts w:ascii="Times New Roman"/>
          <w:b w:val="0"/>
          <w:sz w:val="20"/>
        </w:rPr>
      </w:pPr>
    </w:p>
    <w:p w14:paraId="2B170989" w14:textId="77777777" w:rsidR="00C23263" w:rsidRDefault="00C23263">
      <w:pPr>
        <w:pStyle w:val="BodyText"/>
        <w:rPr>
          <w:rFonts w:ascii="Times New Roman"/>
          <w:b w:val="0"/>
          <w:sz w:val="20"/>
        </w:rPr>
      </w:pPr>
    </w:p>
    <w:p w14:paraId="7371D960" w14:textId="481C3B92" w:rsidR="00C23263" w:rsidRDefault="00C23263">
      <w:pPr>
        <w:pStyle w:val="BodyText"/>
        <w:rPr>
          <w:rFonts w:ascii="Times New Roman"/>
          <w:b w:val="0"/>
          <w:sz w:val="20"/>
        </w:rPr>
      </w:pPr>
    </w:p>
    <w:p w14:paraId="1CDB8B8F" w14:textId="41EEC4FC" w:rsidR="0015230B" w:rsidRDefault="00ED4652" w:rsidP="00C23263">
      <w:pPr>
        <w:pStyle w:val="BodyText"/>
        <w:rPr>
          <w:rFonts w:ascii="Times New Roman"/>
        </w:rPr>
        <w:sectPr w:rsidR="0015230B">
          <w:headerReference w:type="default" r:id="rId8"/>
          <w:footerReference w:type="default" r:id="rId9"/>
          <w:type w:val="continuous"/>
          <w:pgSz w:w="23820" w:h="16840" w:orient="landscape"/>
          <w:pgMar w:top="1920" w:right="3460" w:bottom="280" w:left="1180" w:header="720" w:footer="720" w:gutter="0"/>
          <w:cols w:space="720"/>
        </w:sect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49534" behindDoc="0" locked="0" layoutInCell="1" allowOverlap="1" wp14:anchorId="2ACD5C78" wp14:editId="2BFA71DC">
            <wp:simplePos x="0" y="0"/>
            <wp:positionH relativeFrom="column">
              <wp:posOffset>-6350</wp:posOffset>
            </wp:positionH>
            <wp:positionV relativeFrom="paragraph">
              <wp:posOffset>292100</wp:posOffset>
            </wp:positionV>
            <wp:extent cx="1234800" cy="1234800"/>
            <wp:effectExtent l="0" t="0" r="3810" b="3810"/>
            <wp:wrapNone/>
            <wp:docPr id="1964279693" name="Picture 3" descr="A blue circle with white outline of a building and people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9693" name="Picture 3" descr="A blue circle with white outline of a building and people around i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6509E" w14:textId="77777777" w:rsidR="00400298" w:rsidRDefault="00400298" w:rsidP="00400298">
      <w:pPr>
        <w:rPr>
          <w:b/>
          <w:color w:val="233E99"/>
          <w:spacing w:val="-2"/>
          <w:sz w:val="24"/>
        </w:rPr>
      </w:pPr>
    </w:p>
    <w:p w14:paraId="05B1C6A0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58CDACCD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5780FFB1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01033B13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71EF266B" w14:textId="77777777" w:rsidR="00C23263" w:rsidRDefault="00C23263" w:rsidP="00400298">
      <w:pPr>
        <w:rPr>
          <w:b/>
          <w:color w:val="233E99"/>
          <w:spacing w:val="-2"/>
          <w:sz w:val="24"/>
        </w:rPr>
      </w:pPr>
    </w:p>
    <w:p w14:paraId="465F06FF" w14:textId="73FDFD66" w:rsidR="0015230B" w:rsidRDefault="00400298" w:rsidP="00400298">
      <w:pPr>
        <w:rPr>
          <w:b/>
          <w:sz w:val="24"/>
        </w:rPr>
      </w:pPr>
      <w:r>
        <w:rPr>
          <w:b/>
          <w:color w:val="233E99"/>
          <w:spacing w:val="-2"/>
          <w:sz w:val="24"/>
        </w:rPr>
        <w:t xml:space="preserve">SMARTER </w:t>
      </w:r>
      <w:r w:rsidR="00295168">
        <w:rPr>
          <w:b/>
          <w:color w:val="233E99"/>
          <w:spacing w:val="-4"/>
          <w:sz w:val="24"/>
        </w:rPr>
        <w:t xml:space="preserve"> </w:t>
      </w:r>
      <w:r w:rsidR="00295168">
        <w:rPr>
          <w:b/>
          <w:color w:val="233E99"/>
          <w:spacing w:val="-2"/>
          <w:sz w:val="24"/>
        </w:rPr>
        <w:t>EUROPE</w:t>
      </w:r>
    </w:p>
    <w:p w14:paraId="469C31D0" w14:textId="59CEC7FA" w:rsidR="0015230B" w:rsidRPr="001B18A1" w:rsidRDefault="00295168" w:rsidP="006A15D5">
      <w:pPr>
        <w:spacing w:before="108" w:line="836" w:lineRule="exact"/>
        <w:rPr>
          <w:b/>
          <w:color w:val="0E6EB6"/>
          <w:sz w:val="64"/>
        </w:rPr>
      </w:pPr>
      <w:r>
        <w:br w:type="column"/>
      </w:r>
      <w:r w:rsidR="00A96B0D" w:rsidRPr="001B18A1">
        <w:rPr>
          <w:b/>
          <w:color w:val="0E6EB6"/>
          <w:spacing w:val="-2"/>
          <w:sz w:val="64"/>
        </w:rPr>
        <w:t>PROJECT ACRONYM</w:t>
      </w:r>
    </w:p>
    <w:p w14:paraId="1A846DAD" w14:textId="579D3A2A" w:rsidR="006A15D5" w:rsidRDefault="00D5673B" w:rsidP="006A15D5">
      <w:pPr>
        <w:pStyle w:val="BodyText"/>
        <w:spacing w:before="76" w:line="211" w:lineRule="auto"/>
        <w:ind w:right="4072"/>
        <w:rPr>
          <w:color w:val="233E99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64896" behindDoc="0" locked="0" layoutInCell="1" allowOverlap="1" wp14:anchorId="5136D1B7" wp14:editId="6B36C975">
            <wp:simplePos x="0" y="0"/>
            <wp:positionH relativeFrom="column">
              <wp:posOffset>11043862</wp:posOffset>
            </wp:positionH>
            <wp:positionV relativeFrom="paragraph">
              <wp:posOffset>3429421</wp:posOffset>
            </wp:positionV>
            <wp:extent cx="1022800" cy="1009650"/>
            <wp:effectExtent l="0" t="0" r="6350" b="0"/>
            <wp:wrapNone/>
            <wp:docPr id="138678755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87557" name="Bildobjekt 138678755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7390" r="6870" b="7445"/>
                    <a:stretch/>
                  </pic:blipFill>
                  <pic:spPr bwMode="auto">
                    <a:xfrm>
                      <a:off x="0" y="0"/>
                      <a:ext cx="10228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3E99"/>
        </w:rPr>
        <w:t>Project full t</w:t>
      </w:r>
      <w:r w:rsidR="00A96B0D">
        <w:rPr>
          <w:color w:val="233E99"/>
        </w:rPr>
        <w:t>itle or key message</w:t>
      </w:r>
    </w:p>
    <w:p w14:paraId="021114EE" w14:textId="77777777" w:rsidR="006A15D5" w:rsidRPr="006A15D5" w:rsidRDefault="006A15D5" w:rsidP="006A15D5">
      <w:pPr>
        <w:rPr>
          <w:rFonts w:ascii="Open Sans" w:hAnsi="Open Sans" w:cs="Open Sans"/>
          <w:color w:val="1F497D" w:themeColor="text2"/>
          <w:sz w:val="32"/>
          <w:szCs w:val="32"/>
        </w:rPr>
      </w:pPr>
    </w:p>
    <w:p w14:paraId="3F1D4E48" w14:textId="7C0977E3" w:rsidR="006A15D5" w:rsidRDefault="006A15D5" w:rsidP="006A15D5">
      <w:pPr>
        <w:ind w:right="3758"/>
        <w:rPr>
          <w:rFonts w:ascii="Open Sans" w:hAnsi="Open Sans" w:cs="Open Sans"/>
          <w:color w:val="1F497D" w:themeColor="text2"/>
          <w:sz w:val="32"/>
          <w:szCs w:val="32"/>
        </w:rPr>
      </w:pPr>
      <w:r>
        <w:rPr>
          <w:rFonts w:ascii="Open Sans" w:hAnsi="Open Sans" w:cs="Open Sans"/>
          <w:color w:val="1F497D" w:themeColor="text2"/>
          <w:sz w:val="32"/>
          <w:szCs w:val="32"/>
        </w:rPr>
        <w:t>Optional: G</w:t>
      </w:r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rab your reader’s attention with a great </w:t>
      </w:r>
      <w:r>
        <w:rPr>
          <w:rFonts w:ascii="Open Sans" w:hAnsi="Open Sans" w:cs="Open Sans"/>
          <w:color w:val="1F497D" w:themeColor="text2"/>
          <w:sz w:val="32"/>
          <w:szCs w:val="32"/>
        </w:rPr>
        <w:t xml:space="preserve">message or </w:t>
      </w:r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use this space to </w:t>
      </w:r>
      <w:proofErr w:type="spellStart"/>
      <w:r w:rsidRPr="00D5673B">
        <w:rPr>
          <w:rFonts w:ascii="Open Sans" w:hAnsi="Open Sans" w:cs="Open Sans"/>
          <w:color w:val="1F497D" w:themeColor="text2"/>
          <w:sz w:val="32"/>
          <w:szCs w:val="32"/>
        </w:rPr>
        <w:t>emphasise</w:t>
      </w:r>
      <w:proofErr w:type="spellEnd"/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 a key point. </w:t>
      </w:r>
      <w:r>
        <w:rPr>
          <w:rFonts w:ascii="Open Sans" w:hAnsi="Open Sans" w:cs="Open Sans"/>
          <w:color w:val="1F497D" w:themeColor="text2"/>
          <w:sz w:val="32"/>
          <w:szCs w:val="32"/>
        </w:rPr>
        <w:t>If on screens, you can use this also for e.g. venue instructions.</w:t>
      </w:r>
    </w:p>
    <w:p w14:paraId="532BC524" w14:textId="5ED5CBCF" w:rsidR="0015230B" w:rsidRPr="006A15D5" w:rsidRDefault="0015230B" w:rsidP="006A15D5">
      <w:pPr>
        <w:ind w:right="3616"/>
      </w:pPr>
    </w:p>
    <w:sectPr w:rsidR="0015230B" w:rsidRPr="006A15D5" w:rsidSect="006A15D5">
      <w:type w:val="continuous"/>
      <w:pgSz w:w="23820" w:h="16840" w:orient="landscape"/>
      <w:pgMar w:top="1920" w:right="5959" w:bottom="280" w:left="1180" w:header="720" w:footer="720" w:gutter="0"/>
      <w:cols w:num="2" w:space="720" w:equalWidth="0">
        <w:col w:w="2204" w:space="744"/>
        <w:col w:w="1623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CA5CB" w14:textId="77777777" w:rsidR="002319BE" w:rsidRDefault="002319BE" w:rsidP="00D363B2">
      <w:r>
        <w:separator/>
      </w:r>
    </w:p>
  </w:endnote>
  <w:endnote w:type="continuationSeparator" w:id="0">
    <w:p w14:paraId="44B58CD3" w14:textId="77777777" w:rsidR="002319BE" w:rsidRDefault="002319BE" w:rsidP="00D3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79AF2" w14:textId="16C2FEA5" w:rsidR="00D363B2" w:rsidRDefault="00D5673B">
    <w:pPr>
      <w:pStyle w:val="Footer"/>
    </w:pPr>
    <w:r>
      <w:rPr>
        <w:noProof/>
        <w:sz w:val="20"/>
      </w:rPr>
      <w:drawing>
        <wp:anchor distT="0" distB="0" distL="114300" distR="114300" simplePos="0" relativeHeight="251693568" behindDoc="1" locked="0" layoutInCell="1" allowOverlap="1" wp14:anchorId="20A1BCDE" wp14:editId="4DC46149">
          <wp:simplePos x="0" y="0"/>
          <wp:positionH relativeFrom="column">
            <wp:posOffset>6626432</wp:posOffset>
          </wp:positionH>
          <wp:positionV relativeFrom="paragraph">
            <wp:posOffset>-4096987</wp:posOffset>
          </wp:positionV>
          <wp:extent cx="6573520" cy="4826000"/>
          <wp:effectExtent l="0" t="0" r="5080" b="0"/>
          <wp:wrapNone/>
          <wp:docPr id="1776565939" name="Picture 1776565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objekt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520" cy="48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3B2">
      <w:rPr>
        <w:noProof/>
      </w:rPr>
      <w:drawing>
        <wp:anchor distT="0" distB="0" distL="114300" distR="114300" simplePos="0" relativeHeight="251658240" behindDoc="0" locked="0" layoutInCell="1" allowOverlap="1" wp14:anchorId="140A92E4" wp14:editId="74B1E47B">
          <wp:simplePos x="0" y="0"/>
          <wp:positionH relativeFrom="column">
            <wp:posOffset>-97155</wp:posOffset>
          </wp:positionH>
          <wp:positionV relativeFrom="paragraph">
            <wp:posOffset>-1269212</wp:posOffset>
          </wp:positionV>
          <wp:extent cx="4664835" cy="1401497"/>
          <wp:effectExtent l="0" t="0" r="0" b="0"/>
          <wp:wrapNone/>
          <wp:docPr id="160911323" name="Picture 16091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186017" name="Bildobjekt 19051860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4835" cy="1401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539EF" w14:textId="77777777" w:rsidR="002319BE" w:rsidRDefault="002319BE" w:rsidP="00D363B2">
      <w:r>
        <w:separator/>
      </w:r>
    </w:p>
  </w:footnote>
  <w:footnote w:type="continuationSeparator" w:id="0">
    <w:p w14:paraId="2D48F9E2" w14:textId="77777777" w:rsidR="002319BE" w:rsidRDefault="002319BE" w:rsidP="00D36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8631" w14:textId="0F8B14B3" w:rsidR="00003E59" w:rsidRDefault="00003E59">
    <w:pPr>
      <w:pStyle w:val="Header"/>
    </w:pPr>
    <w:r>
      <w:rPr>
        <w:rFonts w:ascii="Times New Roman"/>
        <w:b/>
        <w:noProof/>
        <w:sz w:val="20"/>
      </w:rPr>
      <w:drawing>
        <wp:anchor distT="0" distB="0" distL="114300" distR="114300" simplePos="0" relativeHeight="251691520" behindDoc="1" locked="0" layoutInCell="1" allowOverlap="1" wp14:anchorId="0ED31374" wp14:editId="65A5BFB6">
          <wp:simplePos x="0" y="0"/>
          <wp:positionH relativeFrom="column">
            <wp:posOffset>-741265</wp:posOffset>
          </wp:positionH>
          <wp:positionV relativeFrom="page">
            <wp:posOffset>-4905</wp:posOffset>
          </wp:positionV>
          <wp:extent cx="15120000" cy="10692000"/>
          <wp:effectExtent l="0" t="0" r="0" b="1905"/>
          <wp:wrapNone/>
          <wp:docPr id="591919210" name="Picture 5919192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627084" name="docshape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9BE"/>
    <w:rsid w:val="00003E59"/>
    <w:rsid w:val="00063DF7"/>
    <w:rsid w:val="000B4883"/>
    <w:rsid w:val="00131085"/>
    <w:rsid w:val="0015230B"/>
    <w:rsid w:val="00170DE1"/>
    <w:rsid w:val="001B18A1"/>
    <w:rsid w:val="002319BE"/>
    <w:rsid w:val="00295168"/>
    <w:rsid w:val="002B19B3"/>
    <w:rsid w:val="00381687"/>
    <w:rsid w:val="003F1D5E"/>
    <w:rsid w:val="003F64FD"/>
    <w:rsid w:val="00400298"/>
    <w:rsid w:val="004E0DAD"/>
    <w:rsid w:val="005D30E6"/>
    <w:rsid w:val="006A15D5"/>
    <w:rsid w:val="006B3589"/>
    <w:rsid w:val="008C0D2E"/>
    <w:rsid w:val="00A96B0D"/>
    <w:rsid w:val="00B475DE"/>
    <w:rsid w:val="00BA0D39"/>
    <w:rsid w:val="00C23263"/>
    <w:rsid w:val="00CC15E8"/>
    <w:rsid w:val="00D363B2"/>
    <w:rsid w:val="00D5673B"/>
    <w:rsid w:val="00E1672C"/>
    <w:rsid w:val="00ED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06FC5"/>
  <w15:docId w15:val="{30A5CC7C-F60C-4C0A-9A8D-0AC84FE1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63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3B2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D363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3B2"/>
    <w:rPr>
      <w:rFonts w:ascii="OpenSans-Semibold" w:eastAsia="OpenSans-Semibold" w:hAnsi="OpenSans-Semibold" w:cs="OpenSans-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7.tiff"/><Relationship Id="rId5" Type="http://schemas.openxmlformats.org/officeDocument/2006/relationships/endnotes" Target="endnotes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pasec.mic\AppData\Local\Microsoft\Windows\INetCache\Content.Outlook\FE3241DJ\Interreg%20NPA%20project%20poster%20A3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Interreg NPA project poster A3 landscape</Template>
  <TotalTime>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Gaifami</dc:creator>
  <cp:lastModifiedBy>Michela Schliesser Gaifami - Northern Periphery and Arctic Programme</cp:lastModifiedBy>
  <cp:revision>2</cp:revision>
  <cp:lastPrinted>2023-05-17T08:33:00Z</cp:lastPrinted>
  <dcterms:created xsi:type="dcterms:W3CDTF">2023-05-17T14:40:00Z</dcterms:created>
  <dcterms:modified xsi:type="dcterms:W3CDTF">2023-05-17T14:40:00Z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17.0</vt:lpwstr>
  </property>
</Properties>
</file>