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7A90" w14:textId="2AB13507" w:rsidR="0015230B" w:rsidRDefault="003F1D5E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50559" behindDoc="0" locked="0" layoutInCell="1" allowOverlap="1" wp14:anchorId="4813E407" wp14:editId="6B4C0CB5">
            <wp:simplePos x="0" y="0"/>
            <wp:positionH relativeFrom="column">
              <wp:posOffset>4051300</wp:posOffset>
            </wp:positionH>
            <wp:positionV relativeFrom="paragraph">
              <wp:posOffset>-6000116</wp:posOffset>
            </wp:positionV>
            <wp:extent cx="12179300" cy="7729220"/>
            <wp:effectExtent l="1139190" t="0" r="2180590" b="0"/>
            <wp:wrapNone/>
            <wp:docPr id="2031502934" name="Picture 2" descr="A picture containing line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02934" name="Picture 2" descr="A picture containing line, 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42309">
                      <a:off x="0" y="0"/>
                      <a:ext cx="12179300" cy="772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9B3"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58239" behindDoc="1" locked="0" layoutInCell="1" allowOverlap="1" wp14:anchorId="59D4ADB1" wp14:editId="55BC811E">
            <wp:simplePos x="0" y="0"/>
            <wp:positionH relativeFrom="column">
              <wp:posOffset>-958850</wp:posOffset>
            </wp:positionH>
            <wp:positionV relativeFrom="paragraph">
              <wp:posOffset>-3333115</wp:posOffset>
            </wp:positionV>
            <wp:extent cx="16966362" cy="6991350"/>
            <wp:effectExtent l="0" t="0" r="0" b="0"/>
            <wp:wrapNone/>
            <wp:docPr id="1944218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65" t="1646" r="-7198" b="31223"/>
                    <a:stretch/>
                  </pic:blipFill>
                  <pic:spPr bwMode="auto">
                    <a:xfrm>
                      <a:off x="0" y="0"/>
                      <a:ext cx="16966362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7A852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626152F7" w14:textId="4D10218B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4AB8AD44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29DBD3E2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715C5832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7EB060DC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4F80CAF0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1AF62C23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7107F11C" w14:textId="16281629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58B9BA6E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6831E028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5C714256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000AB4FD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35CDF5EC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5EFCC0EF" w14:textId="77777777" w:rsidR="00400298" w:rsidRDefault="00400298">
      <w:pPr>
        <w:pStyle w:val="BodyText"/>
        <w:rPr>
          <w:rFonts w:ascii="Times New Roman"/>
          <w:b w:val="0"/>
          <w:sz w:val="20"/>
        </w:rPr>
      </w:pPr>
    </w:p>
    <w:p w14:paraId="27C93950" w14:textId="77777777" w:rsidR="00400298" w:rsidRDefault="00400298">
      <w:pPr>
        <w:pStyle w:val="BodyText"/>
        <w:rPr>
          <w:rFonts w:ascii="Times New Roman"/>
          <w:b w:val="0"/>
          <w:sz w:val="20"/>
        </w:rPr>
      </w:pPr>
    </w:p>
    <w:p w14:paraId="744E62A2" w14:textId="77777777" w:rsidR="00400298" w:rsidRDefault="00400298">
      <w:pPr>
        <w:pStyle w:val="BodyText"/>
        <w:rPr>
          <w:rFonts w:ascii="Times New Roman"/>
          <w:b w:val="0"/>
          <w:sz w:val="20"/>
        </w:rPr>
      </w:pPr>
    </w:p>
    <w:p w14:paraId="4BF7BFA1" w14:textId="77777777" w:rsidR="00400298" w:rsidRDefault="00400298">
      <w:pPr>
        <w:pStyle w:val="BodyText"/>
        <w:rPr>
          <w:rFonts w:ascii="Times New Roman"/>
          <w:b w:val="0"/>
          <w:sz w:val="20"/>
        </w:rPr>
      </w:pPr>
    </w:p>
    <w:p w14:paraId="2B170989" w14:textId="77777777" w:rsidR="00C23263" w:rsidRDefault="00C23263">
      <w:pPr>
        <w:pStyle w:val="BodyText"/>
        <w:rPr>
          <w:rFonts w:ascii="Times New Roman"/>
          <w:b w:val="0"/>
          <w:sz w:val="20"/>
        </w:rPr>
      </w:pPr>
    </w:p>
    <w:p w14:paraId="7371D960" w14:textId="481C3B92" w:rsidR="00C23263" w:rsidRDefault="00C23263">
      <w:pPr>
        <w:pStyle w:val="BodyText"/>
        <w:rPr>
          <w:rFonts w:ascii="Times New Roman"/>
          <w:b w:val="0"/>
          <w:sz w:val="20"/>
        </w:rPr>
      </w:pPr>
    </w:p>
    <w:p w14:paraId="1CDB8B8F" w14:textId="5CF7D8AD" w:rsidR="0015230B" w:rsidRDefault="00C23263" w:rsidP="00C23263">
      <w:pPr>
        <w:pStyle w:val="BodyText"/>
        <w:rPr>
          <w:rFonts w:ascii="Times New Roman"/>
        </w:rPr>
        <w:sectPr w:rsidR="0015230B">
          <w:headerReference w:type="default" r:id="rId8"/>
          <w:footerReference w:type="default" r:id="rId9"/>
          <w:type w:val="continuous"/>
          <w:pgSz w:w="23820" w:h="16840" w:orient="landscape"/>
          <w:pgMar w:top="1920" w:right="3460" w:bottom="280" w:left="1180" w:header="720" w:footer="720" w:gutter="0"/>
          <w:cols w:space="720"/>
        </w:sect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0D1288C" wp14:editId="31000EAA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1238250" cy="1234440"/>
            <wp:effectExtent l="0" t="0" r="0" b="3810"/>
            <wp:wrapNone/>
            <wp:docPr id="1317594800" name="Picture 1" descr="A picture containing clipart, graphics, font,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94800" name="Picture 1" descr="A picture containing clipart, graphics, font, symbo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6509E" w14:textId="77777777" w:rsidR="00400298" w:rsidRDefault="00400298" w:rsidP="00400298">
      <w:pPr>
        <w:rPr>
          <w:b/>
          <w:color w:val="233E99"/>
          <w:spacing w:val="-2"/>
          <w:sz w:val="24"/>
        </w:rPr>
      </w:pPr>
    </w:p>
    <w:p w14:paraId="05B1C6A0" w14:textId="77777777" w:rsidR="00C23263" w:rsidRDefault="00C23263" w:rsidP="00400298">
      <w:pPr>
        <w:rPr>
          <w:b/>
          <w:color w:val="233E99"/>
          <w:spacing w:val="-2"/>
          <w:sz w:val="24"/>
        </w:rPr>
      </w:pPr>
    </w:p>
    <w:p w14:paraId="58CDACCD" w14:textId="77777777" w:rsidR="00C23263" w:rsidRDefault="00C23263" w:rsidP="00400298">
      <w:pPr>
        <w:rPr>
          <w:b/>
          <w:color w:val="233E99"/>
          <w:spacing w:val="-2"/>
          <w:sz w:val="24"/>
        </w:rPr>
      </w:pPr>
    </w:p>
    <w:p w14:paraId="5780FFB1" w14:textId="77777777" w:rsidR="00C23263" w:rsidRDefault="00C23263" w:rsidP="00400298">
      <w:pPr>
        <w:rPr>
          <w:b/>
          <w:color w:val="233E99"/>
          <w:spacing w:val="-2"/>
          <w:sz w:val="24"/>
        </w:rPr>
      </w:pPr>
    </w:p>
    <w:p w14:paraId="01033B13" w14:textId="77777777" w:rsidR="00C23263" w:rsidRDefault="00C23263" w:rsidP="00400298">
      <w:pPr>
        <w:rPr>
          <w:b/>
          <w:color w:val="233E99"/>
          <w:spacing w:val="-2"/>
          <w:sz w:val="24"/>
        </w:rPr>
      </w:pPr>
    </w:p>
    <w:p w14:paraId="71EF266B" w14:textId="77777777" w:rsidR="00C23263" w:rsidRDefault="00C23263" w:rsidP="00400298">
      <w:pPr>
        <w:rPr>
          <w:b/>
          <w:color w:val="233E99"/>
          <w:spacing w:val="-2"/>
          <w:sz w:val="24"/>
        </w:rPr>
      </w:pPr>
    </w:p>
    <w:p w14:paraId="465F06FF" w14:textId="73FDFD66" w:rsidR="0015230B" w:rsidRDefault="00400298" w:rsidP="00400298">
      <w:pPr>
        <w:rPr>
          <w:b/>
          <w:sz w:val="24"/>
        </w:rPr>
      </w:pPr>
      <w:proofErr w:type="gramStart"/>
      <w:r>
        <w:rPr>
          <w:b/>
          <w:color w:val="233E99"/>
          <w:spacing w:val="-2"/>
          <w:sz w:val="24"/>
        </w:rPr>
        <w:t xml:space="preserve">SMARTER </w:t>
      </w:r>
      <w:r w:rsidR="00295168">
        <w:rPr>
          <w:b/>
          <w:color w:val="233E99"/>
          <w:spacing w:val="-4"/>
          <w:sz w:val="24"/>
        </w:rPr>
        <w:t xml:space="preserve"> </w:t>
      </w:r>
      <w:r w:rsidR="00295168">
        <w:rPr>
          <w:b/>
          <w:color w:val="233E99"/>
          <w:spacing w:val="-2"/>
          <w:sz w:val="24"/>
        </w:rPr>
        <w:t>EUROPE</w:t>
      </w:r>
      <w:proofErr w:type="gramEnd"/>
    </w:p>
    <w:p w14:paraId="469C31D0" w14:textId="59CEC7FA" w:rsidR="0015230B" w:rsidRPr="005D30E6" w:rsidRDefault="00295168" w:rsidP="006A15D5">
      <w:pPr>
        <w:spacing w:before="108" w:line="836" w:lineRule="exact"/>
        <w:rPr>
          <w:b/>
          <w:color w:val="18BAA8"/>
          <w:sz w:val="64"/>
        </w:rPr>
      </w:pPr>
      <w:r>
        <w:br w:type="column"/>
      </w:r>
      <w:r w:rsidR="00A96B0D" w:rsidRPr="005D30E6">
        <w:rPr>
          <w:b/>
          <w:color w:val="18BAA8"/>
          <w:spacing w:val="-2"/>
          <w:sz w:val="64"/>
        </w:rPr>
        <w:t>PROJECT ACRONYM</w:t>
      </w:r>
    </w:p>
    <w:p w14:paraId="1A846DAD" w14:textId="579D3A2A" w:rsidR="006A15D5" w:rsidRDefault="00D5673B" w:rsidP="006A15D5">
      <w:pPr>
        <w:pStyle w:val="BodyText"/>
        <w:spacing w:before="76" w:line="211" w:lineRule="auto"/>
        <w:ind w:right="4072"/>
        <w:rPr>
          <w:color w:val="233E99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64896" behindDoc="0" locked="0" layoutInCell="1" allowOverlap="1" wp14:anchorId="5136D1B7" wp14:editId="6B36C975">
            <wp:simplePos x="0" y="0"/>
            <wp:positionH relativeFrom="column">
              <wp:posOffset>11043862</wp:posOffset>
            </wp:positionH>
            <wp:positionV relativeFrom="paragraph">
              <wp:posOffset>3429421</wp:posOffset>
            </wp:positionV>
            <wp:extent cx="1022800" cy="1009650"/>
            <wp:effectExtent l="0" t="0" r="6350" b="0"/>
            <wp:wrapNone/>
            <wp:docPr id="1386787557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87557" name="Bildobjekt 138678755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7390" r="6870" b="7445"/>
                    <a:stretch/>
                  </pic:blipFill>
                  <pic:spPr bwMode="auto">
                    <a:xfrm>
                      <a:off x="0" y="0"/>
                      <a:ext cx="10228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3E99"/>
        </w:rPr>
        <w:t>Project full t</w:t>
      </w:r>
      <w:r w:rsidR="00A96B0D">
        <w:rPr>
          <w:color w:val="233E99"/>
        </w:rPr>
        <w:t>itle or key message</w:t>
      </w:r>
    </w:p>
    <w:p w14:paraId="021114EE" w14:textId="77777777" w:rsidR="006A15D5" w:rsidRPr="006A15D5" w:rsidRDefault="006A15D5" w:rsidP="006A15D5">
      <w:pPr>
        <w:rPr>
          <w:rFonts w:ascii="Open Sans" w:hAnsi="Open Sans" w:cs="Open Sans"/>
          <w:color w:val="1F497D" w:themeColor="text2"/>
          <w:sz w:val="32"/>
          <w:szCs w:val="32"/>
        </w:rPr>
      </w:pPr>
    </w:p>
    <w:p w14:paraId="3F1D4E48" w14:textId="7C0977E3" w:rsidR="006A15D5" w:rsidRDefault="006A15D5" w:rsidP="006A15D5">
      <w:pPr>
        <w:ind w:right="3758"/>
        <w:rPr>
          <w:rFonts w:ascii="Open Sans" w:hAnsi="Open Sans" w:cs="Open Sans"/>
          <w:color w:val="1F497D" w:themeColor="text2"/>
          <w:sz w:val="32"/>
          <w:szCs w:val="32"/>
        </w:rPr>
      </w:pPr>
      <w:r>
        <w:rPr>
          <w:rFonts w:ascii="Open Sans" w:hAnsi="Open Sans" w:cs="Open Sans"/>
          <w:color w:val="1F497D" w:themeColor="text2"/>
          <w:sz w:val="32"/>
          <w:szCs w:val="32"/>
        </w:rPr>
        <w:t>Optional: G</w:t>
      </w:r>
      <w:r w:rsidRPr="00D5673B">
        <w:rPr>
          <w:rFonts w:ascii="Open Sans" w:hAnsi="Open Sans" w:cs="Open Sans"/>
          <w:color w:val="1F497D" w:themeColor="text2"/>
          <w:sz w:val="32"/>
          <w:szCs w:val="32"/>
        </w:rPr>
        <w:t xml:space="preserve">rab your reader’s attention with a great </w:t>
      </w:r>
      <w:r>
        <w:rPr>
          <w:rFonts w:ascii="Open Sans" w:hAnsi="Open Sans" w:cs="Open Sans"/>
          <w:color w:val="1F497D" w:themeColor="text2"/>
          <w:sz w:val="32"/>
          <w:szCs w:val="32"/>
        </w:rPr>
        <w:t xml:space="preserve">message or </w:t>
      </w:r>
      <w:r w:rsidRPr="00D5673B">
        <w:rPr>
          <w:rFonts w:ascii="Open Sans" w:hAnsi="Open Sans" w:cs="Open Sans"/>
          <w:color w:val="1F497D" w:themeColor="text2"/>
          <w:sz w:val="32"/>
          <w:szCs w:val="32"/>
        </w:rPr>
        <w:t xml:space="preserve">use this space to </w:t>
      </w:r>
      <w:proofErr w:type="spellStart"/>
      <w:r w:rsidRPr="00D5673B">
        <w:rPr>
          <w:rFonts w:ascii="Open Sans" w:hAnsi="Open Sans" w:cs="Open Sans"/>
          <w:color w:val="1F497D" w:themeColor="text2"/>
          <w:sz w:val="32"/>
          <w:szCs w:val="32"/>
        </w:rPr>
        <w:t>emphasise</w:t>
      </w:r>
      <w:proofErr w:type="spellEnd"/>
      <w:r w:rsidRPr="00D5673B">
        <w:rPr>
          <w:rFonts w:ascii="Open Sans" w:hAnsi="Open Sans" w:cs="Open Sans"/>
          <w:color w:val="1F497D" w:themeColor="text2"/>
          <w:sz w:val="32"/>
          <w:szCs w:val="32"/>
        </w:rPr>
        <w:t xml:space="preserve"> a key point. </w:t>
      </w:r>
      <w:r>
        <w:rPr>
          <w:rFonts w:ascii="Open Sans" w:hAnsi="Open Sans" w:cs="Open Sans"/>
          <w:color w:val="1F497D" w:themeColor="text2"/>
          <w:sz w:val="32"/>
          <w:szCs w:val="32"/>
        </w:rPr>
        <w:t xml:space="preserve">If on screens, you can use this also for </w:t>
      </w:r>
      <w:proofErr w:type="gramStart"/>
      <w:r>
        <w:rPr>
          <w:rFonts w:ascii="Open Sans" w:hAnsi="Open Sans" w:cs="Open Sans"/>
          <w:color w:val="1F497D" w:themeColor="text2"/>
          <w:sz w:val="32"/>
          <w:szCs w:val="32"/>
        </w:rPr>
        <w:t>e.g.</w:t>
      </w:r>
      <w:proofErr w:type="gramEnd"/>
      <w:r>
        <w:rPr>
          <w:rFonts w:ascii="Open Sans" w:hAnsi="Open Sans" w:cs="Open Sans"/>
          <w:color w:val="1F497D" w:themeColor="text2"/>
          <w:sz w:val="32"/>
          <w:szCs w:val="32"/>
        </w:rPr>
        <w:t xml:space="preserve"> venue instructions.</w:t>
      </w:r>
    </w:p>
    <w:p w14:paraId="532BC524" w14:textId="5ED5CBCF" w:rsidR="0015230B" w:rsidRPr="006A15D5" w:rsidRDefault="0015230B" w:rsidP="006A15D5">
      <w:pPr>
        <w:ind w:right="3616"/>
      </w:pPr>
    </w:p>
    <w:sectPr w:rsidR="0015230B" w:rsidRPr="006A15D5" w:rsidSect="006A15D5">
      <w:type w:val="continuous"/>
      <w:pgSz w:w="23820" w:h="16840" w:orient="landscape"/>
      <w:pgMar w:top="1920" w:right="5959" w:bottom="280" w:left="1180" w:header="720" w:footer="720" w:gutter="0"/>
      <w:cols w:num="2" w:space="720" w:equalWidth="0">
        <w:col w:w="2204" w:space="744"/>
        <w:col w:w="1623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CA5CB" w14:textId="77777777" w:rsidR="002319BE" w:rsidRDefault="002319BE" w:rsidP="00D363B2">
      <w:r>
        <w:separator/>
      </w:r>
    </w:p>
  </w:endnote>
  <w:endnote w:type="continuationSeparator" w:id="0">
    <w:p w14:paraId="44B58CD3" w14:textId="77777777" w:rsidR="002319BE" w:rsidRDefault="002319BE" w:rsidP="00D36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79AF2" w14:textId="16C2FEA5" w:rsidR="00D363B2" w:rsidRDefault="00D5673B">
    <w:pPr>
      <w:pStyle w:val="Footer"/>
    </w:pPr>
    <w:r>
      <w:rPr>
        <w:noProof/>
        <w:sz w:val="20"/>
      </w:rPr>
      <w:drawing>
        <wp:anchor distT="0" distB="0" distL="114300" distR="114300" simplePos="0" relativeHeight="251693568" behindDoc="1" locked="0" layoutInCell="1" allowOverlap="1" wp14:anchorId="20A1BCDE" wp14:editId="4DC46149">
          <wp:simplePos x="0" y="0"/>
          <wp:positionH relativeFrom="column">
            <wp:posOffset>6626432</wp:posOffset>
          </wp:positionH>
          <wp:positionV relativeFrom="paragraph">
            <wp:posOffset>-4096987</wp:posOffset>
          </wp:positionV>
          <wp:extent cx="6573520" cy="4826000"/>
          <wp:effectExtent l="0" t="0" r="5080" b="0"/>
          <wp:wrapNone/>
          <wp:docPr id="1776565939" name="Picture 1776565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dobjekt 1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3520" cy="48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63B2">
      <w:rPr>
        <w:noProof/>
      </w:rPr>
      <w:drawing>
        <wp:anchor distT="0" distB="0" distL="114300" distR="114300" simplePos="0" relativeHeight="251658240" behindDoc="0" locked="0" layoutInCell="1" allowOverlap="1" wp14:anchorId="140A92E4" wp14:editId="74B1E47B">
          <wp:simplePos x="0" y="0"/>
          <wp:positionH relativeFrom="column">
            <wp:posOffset>-97155</wp:posOffset>
          </wp:positionH>
          <wp:positionV relativeFrom="paragraph">
            <wp:posOffset>-1269212</wp:posOffset>
          </wp:positionV>
          <wp:extent cx="4664835" cy="1401497"/>
          <wp:effectExtent l="0" t="0" r="0" b="0"/>
          <wp:wrapNone/>
          <wp:docPr id="160911323" name="Picture 16091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5186017" name="Bildobjekt 19051860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4835" cy="1401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539EF" w14:textId="77777777" w:rsidR="002319BE" w:rsidRDefault="002319BE" w:rsidP="00D363B2">
      <w:r>
        <w:separator/>
      </w:r>
    </w:p>
  </w:footnote>
  <w:footnote w:type="continuationSeparator" w:id="0">
    <w:p w14:paraId="2D48F9E2" w14:textId="77777777" w:rsidR="002319BE" w:rsidRDefault="002319BE" w:rsidP="00D36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68631" w14:textId="0F8B14B3" w:rsidR="00003E59" w:rsidRDefault="00003E59">
    <w:pPr>
      <w:pStyle w:val="Header"/>
    </w:pPr>
    <w:r>
      <w:rPr>
        <w:rFonts w:ascii="Times New Roman"/>
        <w:b/>
        <w:noProof/>
        <w:sz w:val="20"/>
      </w:rPr>
      <w:drawing>
        <wp:anchor distT="0" distB="0" distL="114300" distR="114300" simplePos="0" relativeHeight="251691520" behindDoc="1" locked="0" layoutInCell="1" allowOverlap="1" wp14:anchorId="0ED31374" wp14:editId="65A5BFB6">
          <wp:simplePos x="0" y="0"/>
          <wp:positionH relativeFrom="column">
            <wp:posOffset>-741265</wp:posOffset>
          </wp:positionH>
          <wp:positionV relativeFrom="page">
            <wp:posOffset>-4905</wp:posOffset>
          </wp:positionV>
          <wp:extent cx="15120000" cy="10692000"/>
          <wp:effectExtent l="0" t="0" r="0" b="1905"/>
          <wp:wrapNone/>
          <wp:docPr id="591919210" name="Picture 5919192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627084" name="docshape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9BE"/>
    <w:rsid w:val="00003E59"/>
    <w:rsid w:val="00063DF7"/>
    <w:rsid w:val="000B4883"/>
    <w:rsid w:val="00131085"/>
    <w:rsid w:val="0015230B"/>
    <w:rsid w:val="00170DE1"/>
    <w:rsid w:val="002319BE"/>
    <w:rsid w:val="00295168"/>
    <w:rsid w:val="002B19B3"/>
    <w:rsid w:val="00381687"/>
    <w:rsid w:val="003F1D5E"/>
    <w:rsid w:val="00400298"/>
    <w:rsid w:val="004E0DAD"/>
    <w:rsid w:val="005D30E6"/>
    <w:rsid w:val="005F033A"/>
    <w:rsid w:val="006A15D5"/>
    <w:rsid w:val="006B3589"/>
    <w:rsid w:val="008C0D2E"/>
    <w:rsid w:val="00A96B0D"/>
    <w:rsid w:val="00B475DE"/>
    <w:rsid w:val="00BA0D39"/>
    <w:rsid w:val="00C23263"/>
    <w:rsid w:val="00CC15E8"/>
    <w:rsid w:val="00D363B2"/>
    <w:rsid w:val="00D5673B"/>
    <w:rsid w:val="00E1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06FC5"/>
  <w15:docId w15:val="{30A5CC7C-F60C-4C0A-9A8D-0AC84FE1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Sans-Semibold" w:eastAsia="OpenSans-Semibold" w:hAnsi="OpenSans-Semibold" w:cs="OpenSans-Semi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87"/>
      <w:szCs w:val="8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63B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3B2"/>
    <w:rPr>
      <w:rFonts w:ascii="OpenSans-Semibold" w:eastAsia="OpenSans-Semibold" w:hAnsi="OpenSans-Semibold" w:cs="OpenSans-Semibold"/>
    </w:rPr>
  </w:style>
  <w:style w:type="paragraph" w:styleId="Footer">
    <w:name w:val="footer"/>
    <w:basedOn w:val="Normal"/>
    <w:link w:val="FooterChar"/>
    <w:uiPriority w:val="99"/>
    <w:unhideWhenUsed/>
    <w:rsid w:val="00D363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3B2"/>
    <w:rPr>
      <w:rFonts w:ascii="OpenSans-Semibold" w:eastAsia="OpenSans-Semibold" w:hAnsi="OpenSans-Semibold" w:cs="OpenSans-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7.tiff"/><Relationship Id="rId5" Type="http://schemas.openxmlformats.org/officeDocument/2006/relationships/endnotes" Target="endnotes.xml"/><Relationship Id="rId10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pasec.mic\AppData\Local\Microsoft\Windows\INetCache\Content.Outlook\FE3241DJ\Interreg%20NPA%20project%20poster%20A3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Interreg NPA project poster A3 landscape</Template>
  <TotalTime>4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Michela Gaifami</dc:creator>
  <cp:lastModifiedBy>Michela Schliesser Gaifami - Northern Periphery and Arctic Programme</cp:lastModifiedBy>
  <cp:revision>3</cp:revision>
  <cp:lastPrinted>2023-05-22T08:12:00Z</cp:lastPrinted>
  <dcterms:created xsi:type="dcterms:W3CDTF">2023-05-17T14:37:00Z</dcterms:created>
  <dcterms:modified xsi:type="dcterms:W3CDTF">2023-05-22T08:13:00Z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2023-04-21T00:00:00Z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17.0</vt:lpwstr>
  </property>
</Properties>
</file>